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93" w:rsidRDefault="00127A36">
      <w:pPr>
        <w:pStyle w:val="Title"/>
      </w:pPr>
      <w:sdt>
        <w:sdtPr>
          <w:alias w:val="Company Name"/>
          <w:tag w:val=""/>
          <w:id w:val="1501239775"/>
          <w:placeholder>
            <w:docPart w:val="89D77EC6BB724535B74ACD0D7A545729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t>Check list for</w:t>
          </w:r>
          <w:r w:rsidR="00017B81">
            <w:t xml:space="preserve"> Assessment Planning</w:t>
          </w:r>
        </w:sdtContent>
      </w:sdt>
      <w:r w:rsidR="00DF2025">
        <w:br/>
      </w:r>
    </w:p>
    <w:p w:rsidR="00206493" w:rsidRDefault="00206493">
      <w:bookmarkStart w:id="0" w:name="_GoBack"/>
      <w:bookmarkEnd w:id="0"/>
    </w:p>
    <w:p w:rsidR="00206493" w:rsidRDefault="00206493">
      <w:pPr>
        <w:pStyle w:val="NoSpacing"/>
      </w:pPr>
    </w:p>
    <w:tbl>
      <w:tblPr>
        <w:tblStyle w:val="ProposalTable"/>
        <w:tblW w:w="5000" w:type="pct"/>
        <w:tblLook w:val="04A0" w:firstRow="1" w:lastRow="0" w:firstColumn="1" w:lastColumn="0" w:noHBand="0" w:noVBand="1"/>
        <w:tblDescription w:val="Project timeline"/>
      </w:tblPr>
      <w:tblGrid>
        <w:gridCol w:w="4081"/>
        <w:gridCol w:w="5567"/>
      </w:tblGrid>
      <w:tr w:rsidR="00AA4FB6" w:rsidTr="00AA4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5" w:type="pct"/>
          </w:tcPr>
          <w:p w:rsidR="00AA4FB6" w:rsidRDefault="00AA4FB6">
            <w:r>
              <w:t>Step</w:t>
            </w:r>
          </w:p>
        </w:tc>
        <w:tc>
          <w:tcPr>
            <w:tcW w:w="2885" w:type="pct"/>
          </w:tcPr>
          <w:p w:rsidR="00AA4FB6" w:rsidRDefault="00017B81">
            <w:r>
              <w:t>Considerations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Identify the purpose of assessment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5"/>
              </w:numPr>
            </w:pPr>
            <w:r>
              <w:t>Who is driving this?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5"/>
              </w:numPr>
            </w:pPr>
            <w:r>
              <w:t>What is the need?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5"/>
              </w:numPr>
            </w:pPr>
            <w:r>
              <w:t xml:space="preserve">Who </w:t>
            </w:r>
            <w:proofErr w:type="gramStart"/>
            <w:r>
              <w:t>will be impacted</w:t>
            </w:r>
            <w:proofErr w:type="gramEnd"/>
            <w:r>
              <w:t>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where to obtain information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6"/>
              </w:numPr>
            </w:pPr>
            <w:r>
              <w:t>Are there existing campuses databases?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6"/>
              </w:numPr>
            </w:pPr>
            <w:r>
              <w:t>Are there other assessments being conducted?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the appropriate assessment method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7"/>
              </w:numPr>
            </w:pPr>
            <w:proofErr w:type="gramStart"/>
            <w:r>
              <w:t>Will the assessment be used</w:t>
            </w:r>
            <w:proofErr w:type="gramEnd"/>
            <w:r>
              <w:t xml:space="preserve"> to evaluate mid-program?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7"/>
              </w:numPr>
            </w:pPr>
            <w:proofErr w:type="gramStart"/>
            <w:r>
              <w:t>Will the assessment be used</w:t>
            </w:r>
            <w:proofErr w:type="gramEnd"/>
            <w:r>
              <w:t xml:space="preserve"> to evaluate a program after it is finished?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whom to study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8"/>
              </w:numPr>
            </w:pPr>
            <w:r>
              <w:t>What is the population of study?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8"/>
              </w:numPr>
            </w:pPr>
            <w:proofErr w:type="gramStart"/>
            <w:r>
              <w:t>Can a sample be taken</w:t>
            </w:r>
            <w:proofErr w:type="gramEnd"/>
            <w:r>
              <w:t>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how data will be collected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Can information be collected</w:t>
            </w:r>
            <w:proofErr w:type="gramEnd"/>
            <w:r>
              <w:t xml:space="preserve"> in person?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9"/>
              </w:numPr>
            </w:pPr>
            <w:proofErr w:type="gramStart"/>
            <w:r>
              <w:t>Should online methods be used</w:t>
            </w:r>
            <w:proofErr w:type="gramEnd"/>
            <w:r>
              <w:t xml:space="preserve"> to reach more people?</w:t>
            </w:r>
          </w:p>
          <w:p w:rsidR="00AA4FB6" w:rsidRDefault="00AA4FB6" w:rsidP="00AA4FB6">
            <w:pPr>
              <w:pStyle w:val="ListParagraph"/>
              <w:numPr>
                <w:ilvl w:val="0"/>
                <w:numId w:val="9"/>
              </w:numPr>
            </w:pPr>
            <w:r>
              <w:t>What resources are available to collect data?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what instruments will be used</w:t>
            </w:r>
          </w:p>
        </w:tc>
        <w:tc>
          <w:tcPr>
            <w:tcW w:w="2885" w:type="pct"/>
          </w:tcPr>
          <w:p w:rsidR="00AA4FB6" w:rsidRDefault="00AA4FB6" w:rsidP="00AA4FB6">
            <w:pPr>
              <w:pStyle w:val="ListParagraph"/>
              <w:numPr>
                <w:ilvl w:val="0"/>
                <w:numId w:val="10"/>
              </w:numPr>
            </w:pPr>
            <w:r>
              <w:t>Are you collecting qualitative, quantitative, or mixed data?</w:t>
            </w:r>
          </w:p>
          <w:p w:rsidR="00AA4FB6" w:rsidRDefault="00017B81" w:rsidP="00AA4FB6">
            <w:pPr>
              <w:pStyle w:val="ListParagraph"/>
              <w:numPr>
                <w:ilvl w:val="0"/>
                <w:numId w:val="10"/>
              </w:numPr>
            </w:pPr>
            <w:r>
              <w:t>How large is the sample and population?</w:t>
            </w:r>
          </w:p>
          <w:p w:rsidR="00017B81" w:rsidRDefault="00017B81" w:rsidP="00AA4FB6">
            <w:pPr>
              <w:pStyle w:val="ListParagraph"/>
              <w:numPr>
                <w:ilvl w:val="0"/>
                <w:numId w:val="10"/>
              </w:numPr>
            </w:pPr>
            <w:proofErr w:type="gramStart"/>
            <w:r>
              <w:t>Given your campus environment, would certain instruments be less likely to succeed?</w:t>
            </w:r>
            <w:proofErr w:type="gramEnd"/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who should collect the data</w:t>
            </w:r>
          </w:p>
        </w:tc>
        <w:tc>
          <w:tcPr>
            <w:tcW w:w="2885" w:type="pct"/>
          </w:tcPr>
          <w:p w:rsidR="00AA4FB6" w:rsidRDefault="00017B81" w:rsidP="00017B81">
            <w:pPr>
              <w:pStyle w:val="ListParagraph"/>
              <w:numPr>
                <w:ilvl w:val="0"/>
                <w:numId w:val="11"/>
              </w:numPr>
            </w:pPr>
            <w:r>
              <w:t>Are you the sole person available to collect data?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1"/>
              </w:numPr>
            </w:pPr>
            <w:r>
              <w:t>Can you employ student workers or other campus staff to assist?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1"/>
              </w:numPr>
            </w:pPr>
            <w:r>
              <w:t xml:space="preserve">If conducting interviews or focus groups, </w:t>
            </w:r>
            <w:proofErr w:type="gramStart"/>
            <w:r>
              <w:t>who</w:t>
            </w:r>
            <w:proofErr w:type="gramEnd"/>
            <w:r>
              <w:t xml:space="preserve"> would be the most appropriate to run those taking into consideration bias and skill?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how and who Will analyze the data</w:t>
            </w:r>
          </w:p>
        </w:tc>
        <w:tc>
          <w:tcPr>
            <w:tcW w:w="2885" w:type="pct"/>
          </w:tcPr>
          <w:p w:rsidR="00AA4FB6" w:rsidRDefault="00017B81" w:rsidP="00017B81">
            <w:pPr>
              <w:pStyle w:val="ListParagraph"/>
              <w:numPr>
                <w:ilvl w:val="0"/>
                <w:numId w:val="12"/>
              </w:numPr>
            </w:pPr>
            <w:r>
              <w:t>Do you have software available to help with data analysis?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2"/>
              </w:numPr>
            </w:pPr>
            <w:r>
              <w:t>Who has advanced statistical skills to assist with analysis?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how results will be communicated</w:t>
            </w:r>
          </w:p>
        </w:tc>
        <w:tc>
          <w:tcPr>
            <w:tcW w:w="2885" w:type="pct"/>
          </w:tcPr>
          <w:p w:rsidR="00AA4FB6" w:rsidRDefault="00017B81" w:rsidP="00017B81">
            <w:pPr>
              <w:pStyle w:val="ListParagraph"/>
              <w:numPr>
                <w:ilvl w:val="0"/>
                <w:numId w:val="13"/>
              </w:numPr>
            </w:pPr>
            <w:r>
              <w:t>What audiences will be interested in the outcomes of the assessment?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3"/>
              </w:numPr>
            </w:pPr>
            <w:r>
              <w:t>How do they prefer to receive information?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Determine what will be done with results</w:t>
            </w:r>
          </w:p>
        </w:tc>
        <w:tc>
          <w:tcPr>
            <w:tcW w:w="2885" w:type="pct"/>
          </w:tcPr>
          <w:p w:rsidR="00AA4FB6" w:rsidRDefault="00017B81" w:rsidP="00017B81">
            <w:pPr>
              <w:pStyle w:val="ListParagraph"/>
              <w:numPr>
                <w:ilvl w:val="0"/>
                <w:numId w:val="14"/>
              </w:numPr>
            </w:pPr>
            <w:r>
              <w:t>Will the results affect future programming?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4"/>
              </w:numPr>
            </w:pPr>
            <w:r>
              <w:t xml:space="preserve">Will the results </w:t>
            </w:r>
            <w:proofErr w:type="gramStart"/>
            <w:r>
              <w:t>impact</w:t>
            </w:r>
            <w:proofErr w:type="gramEnd"/>
            <w:r>
              <w:t xml:space="preserve"> the future of the office or department?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4"/>
              </w:numPr>
            </w:pPr>
            <w:proofErr w:type="gramStart"/>
            <w:r>
              <w:t>Will the results be publicized</w:t>
            </w:r>
            <w:proofErr w:type="gramEnd"/>
            <w:r>
              <w:t>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4"/>
              </w:numPr>
            </w:pPr>
            <w:r>
              <w:t>Where will the results be stored after completion of the assessment?</w:t>
            </w:r>
          </w:p>
        </w:tc>
      </w:tr>
      <w:tr w:rsidR="00AA4FB6" w:rsidTr="00AA4FB6">
        <w:tc>
          <w:tcPr>
            <w:tcW w:w="2115" w:type="pct"/>
          </w:tcPr>
          <w:p w:rsidR="00AA4FB6" w:rsidRDefault="00AA4FB6" w:rsidP="00AA4FB6">
            <w:pPr>
              <w:pStyle w:val="ListParagraph"/>
              <w:numPr>
                <w:ilvl w:val="0"/>
                <w:numId w:val="4"/>
              </w:numPr>
            </w:pPr>
            <w:r>
              <w:t>Establish a complete timeline for the assessment</w:t>
            </w:r>
          </w:p>
        </w:tc>
        <w:tc>
          <w:tcPr>
            <w:tcW w:w="2885" w:type="pct"/>
          </w:tcPr>
          <w:p w:rsidR="00AA4FB6" w:rsidRDefault="00017B81" w:rsidP="00017B81">
            <w:pPr>
              <w:pStyle w:val="ListParagraph"/>
              <w:numPr>
                <w:ilvl w:val="0"/>
                <w:numId w:val="15"/>
              </w:numPr>
            </w:pPr>
            <w:r>
              <w:t>Are all parties aware of the timeline?</w:t>
            </w:r>
          </w:p>
          <w:p w:rsidR="00017B81" w:rsidRDefault="00017B81" w:rsidP="00017B81">
            <w:pPr>
              <w:pStyle w:val="ListParagraph"/>
              <w:numPr>
                <w:ilvl w:val="0"/>
                <w:numId w:val="15"/>
              </w:numPr>
            </w:pPr>
            <w:r>
              <w:t>Is each step of the assessment process being given adequate time?</w:t>
            </w:r>
          </w:p>
        </w:tc>
      </w:tr>
    </w:tbl>
    <w:p w:rsidR="00206493" w:rsidRPr="00017B81" w:rsidRDefault="00206493" w:rsidP="00017B81">
      <w:pPr>
        <w:tabs>
          <w:tab w:val="left" w:pos="1800"/>
        </w:tabs>
      </w:pPr>
    </w:p>
    <w:sectPr w:rsidR="00206493" w:rsidRPr="00017B81">
      <w:headerReference w:type="default" r:id="rId10"/>
      <w:footerReference w:type="default" r:id="rId11"/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25" w:rsidRDefault="00DF2025">
      <w:pPr>
        <w:spacing w:after="0" w:line="240" w:lineRule="auto"/>
      </w:pPr>
      <w:r>
        <w:separator/>
      </w:r>
    </w:p>
  </w:endnote>
  <w:endnote w:type="continuationSeparator" w:id="0">
    <w:p w:rsidR="00DF2025" w:rsidRDefault="00DF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B81" w:rsidRDefault="00017B81" w:rsidP="00017B81">
    <w:pPr>
      <w:pStyle w:val="Footer"/>
      <w:tabs>
        <w:tab w:val="left" w:pos="1200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25" w:rsidRDefault="00DF2025">
      <w:pPr>
        <w:spacing w:after="0" w:line="240" w:lineRule="auto"/>
      </w:pPr>
      <w:r>
        <w:separator/>
      </w:r>
    </w:p>
  </w:footnote>
  <w:footnote w:type="continuationSeparator" w:id="0">
    <w:p w:rsidR="00DF2025" w:rsidRDefault="00DF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493" w:rsidRDefault="00DF2025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338328" cy="310896"/>
              <wp:effectExtent l="0" t="0" r="5080" b="13335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328" cy="3108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6493" w:rsidRDefault="00DF2025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27A36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-24.55pt;margin-top:0;width:26.65pt;height:2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" filled="f" stroked="f" strokeweight=".5pt">
              <v:textbox inset="0,0,0,0">
                <w:txbxContent>
                  <w:p w:rsidR="00206493" w:rsidRDefault="00DF202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27A36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DE6A24"/>
    <w:multiLevelType w:val="hybridMultilevel"/>
    <w:tmpl w:val="6B1E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120"/>
    <w:multiLevelType w:val="hybridMultilevel"/>
    <w:tmpl w:val="02B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C0971"/>
    <w:multiLevelType w:val="hybridMultilevel"/>
    <w:tmpl w:val="BFCC8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629CD"/>
    <w:multiLevelType w:val="hybridMultilevel"/>
    <w:tmpl w:val="AD24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13CF"/>
    <w:multiLevelType w:val="hybridMultilevel"/>
    <w:tmpl w:val="461C0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451FD"/>
    <w:multiLevelType w:val="hybridMultilevel"/>
    <w:tmpl w:val="56FA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BB7CD5"/>
    <w:multiLevelType w:val="hybridMultilevel"/>
    <w:tmpl w:val="B004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2648A"/>
    <w:multiLevelType w:val="hybridMultilevel"/>
    <w:tmpl w:val="BA1EC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463F4"/>
    <w:multiLevelType w:val="hybridMultilevel"/>
    <w:tmpl w:val="A96AC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510A1D"/>
    <w:multiLevelType w:val="hybridMultilevel"/>
    <w:tmpl w:val="708AF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856C47"/>
    <w:multiLevelType w:val="hybridMultilevel"/>
    <w:tmpl w:val="689A4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F0052"/>
    <w:multiLevelType w:val="hybridMultilevel"/>
    <w:tmpl w:val="D3725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13"/>
  </w:num>
  <w:num w:numId="5">
    <w:abstractNumId w:val="12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7"/>
  </w:num>
  <w:num w:numId="12">
    <w:abstractNumId w:val="11"/>
  </w:num>
  <w:num w:numId="13">
    <w:abstractNumId w:val="6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FB6"/>
    <w:rsid w:val="00017B81"/>
    <w:rsid w:val="00127A36"/>
    <w:rsid w:val="00206493"/>
    <w:rsid w:val="00AA4FB6"/>
    <w:rsid w:val="00DF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GridTable4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basedOn w:val="Normal"/>
    <w:uiPriority w:val="34"/>
    <w:unhideWhenUsed/>
    <w:qFormat/>
    <w:rsid w:val="00AA4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36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b/>
      <w:bCs/>
      <w:color w:val="5B9BD5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color w:val="5B9BD5" w:themeColor="accent1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customStyle="1" w:styleId="GridTable4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qFormat/>
    <w:pPr>
      <w:spacing w:before="96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paragraph" w:styleId="ListParagraph">
    <w:name w:val="List Paragraph"/>
    <w:basedOn w:val="Normal"/>
    <w:uiPriority w:val="34"/>
    <w:unhideWhenUsed/>
    <w:qFormat/>
    <w:rsid w:val="00AA4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novara\AppData\Roaming\Microsoft\Templates\Services%20proposal%20(Business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D77EC6BB724535B74ACD0D7A545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C4C7-3AB7-46F0-BF20-C6B1916FA57C}"/>
      </w:docPartPr>
      <w:docPartBody>
        <w:p w:rsidR="00951885" w:rsidRDefault="00BA2154">
          <w:pPr>
            <w:pStyle w:val="89D77EC6BB724535B74ACD0D7A545729"/>
          </w:pPr>
          <w:r>
            <w:t>&lt;Your Company&gt;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54"/>
    <w:rsid w:val="00951885"/>
    <w:rsid w:val="00BA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D77EC6BB724535B74ACD0D7A545729">
    <w:name w:val="89D77EC6BB724535B74ACD0D7A5457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3B393F202649ED8517CC6430B60D10">
    <w:name w:val="AD3B393F202649ED8517CC6430B60D10"/>
  </w:style>
  <w:style w:type="paragraph" w:customStyle="1" w:styleId="5615535854C74F978B885801589DA033">
    <w:name w:val="5615535854C74F978B885801589DA033"/>
  </w:style>
  <w:style w:type="paragraph" w:customStyle="1" w:styleId="0F12538B4E82442A89254C96853EB5B7">
    <w:name w:val="0F12538B4E82442A89254C96853EB5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D77EC6BB724535B74ACD0D7A545729">
    <w:name w:val="89D77EC6BB724535B74ACD0D7A5457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D3B393F202649ED8517CC6430B60D10">
    <w:name w:val="AD3B393F202649ED8517CC6430B60D10"/>
  </w:style>
  <w:style w:type="paragraph" w:customStyle="1" w:styleId="5615535854C74F978B885801589DA033">
    <w:name w:val="5615535854C74F978B885801589DA033"/>
  </w:style>
  <w:style w:type="paragraph" w:customStyle="1" w:styleId="0F12538B4E82442A89254C96853EB5B7">
    <w:name w:val="0F12538B4E82442A89254C96853EB5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E510-BD16-4B02-823E-57408283B4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AA22D-4F19-4E72-8882-01C2CCA1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design).dotx</Template>
  <TotalTime>1</TotalTime>
  <Pages>1</Pages>
  <Words>290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Check list for Assessment Planning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J Novara</dc:creator>
  <cp:lastModifiedBy>Julie Hood Gonsalves</cp:lastModifiedBy>
  <cp:revision>2</cp:revision>
  <cp:lastPrinted>2017-04-28T18:46:00Z</cp:lastPrinted>
  <dcterms:created xsi:type="dcterms:W3CDTF">2017-04-28T18:47:00Z</dcterms:created>
  <dcterms:modified xsi:type="dcterms:W3CDTF">2017-04-28T18:47:00Z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TC029118969991</vt:lpwstr>
  </property>
</Properties>
</file>